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EE2C11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21.12.2022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EE2C11">
        <w:rPr>
          <w:b w:val="0"/>
          <w:sz w:val="20"/>
          <w:szCs w:val="20"/>
          <w:u w:val="single"/>
          <w:lang w:val="en-US"/>
        </w:rPr>
        <w:t>21/12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EE2C11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Голова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правлiння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EE2C11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Бурсук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Юлiан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Якович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EE2C11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Iнструментальний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EE2C11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EE2C11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EE2C11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14314794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EE2C11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239-90-77 (044) 239-98-36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EE2C11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instrumentalniy@artem.ua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EE2C11" w:rsidRDefault="00EE2C11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EE2C11" w:rsidRDefault="00EE2C11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EE2C11" w:rsidRDefault="00EE2C11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EE2C11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EE2C11" w:rsidRDefault="00EE2C11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EE2C11" w:rsidRDefault="00EE2C11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EE2C11" w:rsidRDefault="00EE2C11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EE2C11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EE2C11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http://instrum-zavod.kiev.ua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EE2C11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21.12.2022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EC0084" w:rsidRDefault="00EC0084" w:rsidP="00C86AFD">
      <w:pPr>
        <w:rPr>
          <w:lang w:val="en-US"/>
        </w:rPr>
        <w:sectPr w:rsidR="00EC0084" w:rsidSect="00EE2C11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EC0084" w:rsidRPr="00EC0084" w:rsidRDefault="00EC0084" w:rsidP="00EC0084">
      <w:pPr>
        <w:spacing w:after="300"/>
        <w:ind w:left="4956"/>
        <w:outlineLvl w:val="2"/>
        <w:rPr>
          <w:bCs/>
          <w:color w:val="000000"/>
          <w:sz w:val="20"/>
          <w:szCs w:val="20"/>
          <w:lang w:eastAsia="uk-UA"/>
        </w:rPr>
      </w:pPr>
      <w:r w:rsidRPr="00EC0084">
        <w:rPr>
          <w:bCs/>
          <w:sz w:val="20"/>
          <w:szCs w:val="20"/>
          <w:lang w:val="uk-UA" w:eastAsia="uk-UA"/>
        </w:rPr>
        <w:lastRenderedPageBreak/>
        <w:t>Додаток 5</w:t>
      </w:r>
      <w:r w:rsidRPr="00EC0084">
        <w:rPr>
          <w:bCs/>
          <w:sz w:val="20"/>
          <w:szCs w:val="20"/>
          <w:lang w:val="uk-UA" w:eastAsia="uk-UA"/>
        </w:rPr>
        <w:br/>
        <w:t>до Положення про розкриття інформації емітентами цінних паперів</w:t>
      </w:r>
      <w:r w:rsidRPr="00EC0084">
        <w:rPr>
          <w:bCs/>
          <w:sz w:val="20"/>
          <w:szCs w:val="20"/>
          <w:lang w:eastAsia="uk-UA"/>
        </w:rPr>
        <w:t xml:space="preserve"> </w:t>
      </w:r>
      <w:r w:rsidRPr="00EC0084">
        <w:rPr>
          <w:bCs/>
          <w:sz w:val="20"/>
          <w:szCs w:val="20"/>
          <w:lang w:val="uk-UA" w:eastAsia="uk-UA"/>
        </w:rPr>
        <w:t>(пункт 6 глави 1 розділу III)</w:t>
      </w:r>
    </w:p>
    <w:p w:rsidR="00EC0084" w:rsidRPr="00EC0084" w:rsidRDefault="00EC0084" w:rsidP="00EC0084">
      <w:pPr>
        <w:spacing w:after="300"/>
        <w:ind w:left="180" w:hanging="180"/>
        <w:jc w:val="center"/>
        <w:outlineLvl w:val="2"/>
        <w:rPr>
          <w:b/>
          <w:bCs/>
          <w:color w:val="000000"/>
          <w:sz w:val="26"/>
          <w:szCs w:val="26"/>
          <w:lang w:val="uk-UA" w:eastAsia="uk-UA"/>
        </w:rPr>
      </w:pPr>
      <w:r w:rsidRPr="00EC0084">
        <w:rPr>
          <w:b/>
          <w:bCs/>
          <w:color w:val="000000"/>
          <w:sz w:val="28"/>
          <w:szCs w:val="28"/>
          <w:lang w:eastAsia="uk-UA"/>
        </w:rPr>
        <w:t>2</w:t>
      </w:r>
      <w:r w:rsidRPr="00EC0084">
        <w:rPr>
          <w:b/>
          <w:bCs/>
          <w:sz w:val="26"/>
          <w:szCs w:val="26"/>
          <w:lang w:val="uk-UA" w:eastAsia="uk-UA"/>
        </w:rPr>
        <w:t>. Відомості про прийняття рішення про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9"/>
        <w:gridCol w:w="1682"/>
        <w:gridCol w:w="1682"/>
        <w:gridCol w:w="1683"/>
        <w:gridCol w:w="1716"/>
        <w:gridCol w:w="1685"/>
      </w:tblGrid>
      <w:tr w:rsidR="00EC0084" w:rsidRPr="00EC0084" w:rsidTr="00D06458">
        <w:trPr>
          <w:trHeight w:val="1214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84" w:rsidRPr="00EC0084" w:rsidRDefault="00EC0084" w:rsidP="00EC008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C0084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84" w:rsidRPr="00EC0084" w:rsidRDefault="00EC0084" w:rsidP="00EC008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C0084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84" w:rsidRPr="00EC0084" w:rsidRDefault="00EC0084" w:rsidP="00EC008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2" w:name="OLE_LINK3"/>
            <w:bookmarkStart w:id="3" w:name="OLE_LINK4"/>
            <w:bookmarkStart w:id="4" w:name="OLE_LINK7"/>
            <w:r w:rsidRPr="00EC0084">
              <w:rPr>
                <w:b/>
                <w:sz w:val="20"/>
                <w:szCs w:val="20"/>
                <w:lang w:val="uk-UA" w:eastAsia="uk-UA"/>
              </w:rPr>
              <w:t xml:space="preserve">Ринкова вартість майна або послуг, що є предметом правочину </w:t>
            </w:r>
          </w:p>
          <w:p w:rsidR="00EC0084" w:rsidRPr="00EC0084" w:rsidRDefault="00EC0084" w:rsidP="00EC008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5" w:name="OLE_LINK8"/>
            <w:bookmarkStart w:id="6" w:name="OLE_LINK9"/>
            <w:r w:rsidRPr="00EC0084">
              <w:rPr>
                <w:b/>
                <w:sz w:val="20"/>
                <w:szCs w:val="20"/>
                <w:lang w:val="uk-UA" w:eastAsia="uk-UA"/>
              </w:rPr>
              <w:t>(тис. грн)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84" w:rsidRPr="00EC0084" w:rsidRDefault="00EC0084" w:rsidP="00EC008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C0084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84" w:rsidRPr="00EC0084" w:rsidRDefault="00EC0084" w:rsidP="00EC008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7" w:name="OLE_LINK5"/>
            <w:bookmarkStart w:id="8" w:name="OLE_LINK6"/>
            <w:bookmarkStart w:id="9" w:name="OLE_LINK10"/>
            <w:r w:rsidRPr="00EC0084">
              <w:rPr>
                <w:b/>
                <w:sz w:val="20"/>
                <w:szCs w:val="20"/>
                <w:lang w:val="uk-UA" w:eastAsia="uk-UA"/>
              </w:rPr>
              <w:t xml:space="preserve"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</w:t>
            </w:r>
          </w:p>
          <w:p w:rsidR="00EC0084" w:rsidRPr="00EC0084" w:rsidRDefault="00EC0084" w:rsidP="00EC008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C0084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  <w:bookmarkEnd w:id="7"/>
            <w:bookmarkEnd w:id="8"/>
            <w:bookmarkEnd w:id="9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084" w:rsidRPr="00EC0084" w:rsidRDefault="00EC0084" w:rsidP="00EC008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C0084">
              <w:rPr>
                <w:b/>
                <w:sz w:val="20"/>
                <w:szCs w:val="20"/>
                <w:lang w:eastAsia="uk-UA"/>
              </w:rPr>
              <w:t xml:space="preserve">URL-адреса </w:t>
            </w:r>
            <w:proofErr w:type="spellStart"/>
            <w:r w:rsidRPr="00EC0084">
              <w:rPr>
                <w:b/>
                <w:sz w:val="20"/>
                <w:szCs w:val="20"/>
                <w:lang w:eastAsia="uk-UA"/>
              </w:rPr>
              <w:t>сторінки</w:t>
            </w:r>
            <w:proofErr w:type="spellEnd"/>
            <w:r w:rsidRPr="00EC0084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C0084">
              <w:rPr>
                <w:b/>
                <w:sz w:val="20"/>
                <w:szCs w:val="20"/>
                <w:lang w:eastAsia="uk-UA"/>
              </w:rPr>
              <w:t>власного</w:t>
            </w:r>
            <w:proofErr w:type="spellEnd"/>
            <w:r w:rsidRPr="00EC0084">
              <w:rPr>
                <w:b/>
                <w:sz w:val="20"/>
                <w:szCs w:val="20"/>
                <w:lang w:eastAsia="uk-UA"/>
              </w:rPr>
              <w:t xml:space="preserve"> веб-сайту, на </w:t>
            </w:r>
            <w:proofErr w:type="spellStart"/>
            <w:r w:rsidRPr="00EC0084">
              <w:rPr>
                <w:b/>
                <w:sz w:val="20"/>
                <w:szCs w:val="20"/>
                <w:lang w:eastAsia="uk-UA"/>
              </w:rPr>
              <w:t>якій</w:t>
            </w:r>
            <w:proofErr w:type="spellEnd"/>
            <w:r w:rsidRPr="00EC0084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C0084">
              <w:rPr>
                <w:b/>
                <w:sz w:val="20"/>
                <w:szCs w:val="20"/>
                <w:lang w:eastAsia="uk-UA"/>
              </w:rPr>
              <w:t>розміщений</w:t>
            </w:r>
            <w:proofErr w:type="spellEnd"/>
            <w:r w:rsidRPr="00EC0084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C0084">
              <w:rPr>
                <w:b/>
                <w:sz w:val="20"/>
                <w:szCs w:val="20"/>
                <w:lang w:eastAsia="uk-UA"/>
              </w:rPr>
              <w:t>витяг</w:t>
            </w:r>
            <w:proofErr w:type="spellEnd"/>
            <w:r w:rsidRPr="00EC0084">
              <w:rPr>
                <w:b/>
                <w:sz w:val="20"/>
                <w:szCs w:val="20"/>
                <w:lang w:eastAsia="uk-UA"/>
              </w:rPr>
              <w:t xml:space="preserve"> з протоколу </w:t>
            </w:r>
            <w:proofErr w:type="spellStart"/>
            <w:r w:rsidRPr="00EC0084">
              <w:rPr>
                <w:b/>
                <w:sz w:val="20"/>
                <w:szCs w:val="20"/>
                <w:lang w:eastAsia="uk-UA"/>
              </w:rPr>
              <w:t>загальних</w:t>
            </w:r>
            <w:proofErr w:type="spellEnd"/>
            <w:r w:rsidRPr="00EC0084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C0084">
              <w:rPr>
                <w:b/>
                <w:sz w:val="20"/>
                <w:szCs w:val="20"/>
                <w:lang w:eastAsia="uk-UA"/>
              </w:rPr>
              <w:t>зборів</w:t>
            </w:r>
            <w:proofErr w:type="spellEnd"/>
            <w:r w:rsidRPr="00EC0084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C0084">
              <w:rPr>
                <w:b/>
                <w:sz w:val="20"/>
                <w:szCs w:val="20"/>
                <w:lang w:eastAsia="uk-UA"/>
              </w:rPr>
              <w:t>акціонерів</w:t>
            </w:r>
            <w:proofErr w:type="spellEnd"/>
            <w:r w:rsidRPr="00EC0084">
              <w:rPr>
                <w:b/>
                <w:sz w:val="20"/>
                <w:szCs w:val="20"/>
                <w:lang w:eastAsia="uk-UA"/>
              </w:rPr>
              <w:t xml:space="preserve"> / </w:t>
            </w:r>
            <w:proofErr w:type="spellStart"/>
            <w:r w:rsidRPr="00EC0084">
              <w:rPr>
                <w:b/>
                <w:sz w:val="20"/>
                <w:szCs w:val="20"/>
                <w:lang w:eastAsia="uk-UA"/>
              </w:rPr>
              <w:t>засідання</w:t>
            </w:r>
            <w:proofErr w:type="spellEnd"/>
            <w:r w:rsidRPr="00EC0084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C0084">
              <w:rPr>
                <w:b/>
                <w:sz w:val="20"/>
                <w:szCs w:val="20"/>
                <w:lang w:eastAsia="uk-UA"/>
              </w:rPr>
              <w:t>наглядової</w:t>
            </w:r>
            <w:proofErr w:type="spellEnd"/>
            <w:r w:rsidRPr="00EC0084">
              <w:rPr>
                <w:b/>
                <w:sz w:val="20"/>
                <w:szCs w:val="20"/>
                <w:lang w:eastAsia="uk-UA"/>
              </w:rPr>
              <w:t xml:space="preserve"> ради, на </w:t>
            </w:r>
            <w:proofErr w:type="spellStart"/>
            <w:r w:rsidRPr="00EC0084">
              <w:rPr>
                <w:b/>
                <w:sz w:val="20"/>
                <w:szCs w:val="20"/>
                <w:lang w:eastAsia="uk-UA"/>
              </w:rPr>
              <w:t>яких</w:t>
            </w:r>
            <w:proofErr w:type="spellEnd"/>
            <w:r w:rsidRPr="00EC0084">
              <w:rPr>
                <w:b/>
                <w:sz w:val="20"/>
                <w:szCs w:val="20"/>
                <w:lang w:eastAsia="uk-UA"/>
              </w:rPr>
              <w:t>/</w:t>
            </w:r>
            <w:proofErr w:type="spellStart"/>
            <w:r w:rsidRPr="00EC0084">
              <w:rPr>
                <w:b/>
                <w:sz w:val="20"/>
                <w:szCs w:val="20"/>
                <w:lang w:eastAsia="uk-UA"/>
              </w:rPr>
              <w:t>якому</w:t>
            </w:r>
            <w:proofErr w:type="spellEnd"/>
            <w:r w:rsidRPr="00EC0084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C0084">
              <w:rPr>
                <w:b/>
                <w:sz w:val="20"/>
                <w:szCs w:val="20"/>
                <w:lang w:eastAsia="uk-UA"/>
              </w:rPr>
              <w:t>прийняте</w:t>
            </w:r>
            <w:proofErr w:type="spellEnd"/>
            <w:r w:rsidRPr="00EC0084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C0084">
              <w:rPr>
                <w:b/>
                <w:sz w:val="20"/>
                <w:szCs w:val="20"/>
                <w:lang w:eastAsia="uk-UA"/>
              </w:rPr>
              <w:t>рішення</w:t>
            </w:r>
            <w:proofErr w:type="spellEnd"/>
            <w:r w:rsidRPr="00EC0084">
              <w:rPr>
                <w:b/>
                <w:sz w:val="20"/>
                <w:szCs w:val="20"/>
                <w:lang w:eastAsia="uk-UA"/>
              </w:rPr>
              <w:t>*</w:t>
            </w:r>
          </w:p>
        </w:tc>
      </w:tr>
      <w:tr w:rsidR="00EC0084" w:rsidRPr="00EC0084" w:rsidTr="00D06458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84" w:rsidRPr="00EC0084" w:rsidRDefault="00EC0084" w:rsidP="00EC008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C0084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84" w:rsidRPr="00EC0084" w:rsidRDefault="00EC0084" w:rsidP="00EC008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C0084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84" w:rsidRPr="00EC0084" w:rsidRDefault="00EC0084" w:rsidP="00EC008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C0084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84" w:rsidRPr="00EC0084" w:rsidRDefault="00EC0084" w:rsidP="00EC008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C0084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84" w:rsidRPr="00EC0084" w:rsidRDefault="00EC0084" w:rsidP="00EC008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C0084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84" w:rsidRPr="00EC0084" w:rsidRDefault="00EC0084" w:rsidP="00EC0084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EC0084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EC0084" w:rsidRPr="00EC0084" w:rsidTr="00D06458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15.12.2022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472.400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3049.000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15.49360000000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EC0084" w:rsidRPr="00EC0084" w:rsidTr="00D06458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rPr>
                <w:b/>
                <w:sz w:val="20"/>
                <w:szCs w:val="20"/>
                <w:lang w:val="en-US" w:eastAsia="uk-UA"/>
              </w:rPr>
            </w:pPr>
            <w:r w:rsidRPr="00EC0084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EC0084" w:rsidRPr="00EC0084" w:rsidTr="00D06458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084" w:rsidRPr="00EC0084" w:rsidRDefault="00EC0084" w:rsidP="00EC0084">
            <w:pPr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15.12.22р. (протокол від 21.12.22р.) прийнято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виготовлення продукції  ринковою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472,4 тис. грн. У зв'язку з неможливістю надання згоди на вчинення правочину в момент його укладення,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- 3049,0 тис. грн.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- 15,49360 %. </w:t>
            </w:r>
          </w:p>
          <w:p w:rsidR="00EC0084" w:rsidRPr="00EC0084" w:rsidRDefault="00EC0084" w:rsidP="00EC0084">
            <w:pPr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- 838996 шт.,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у загальних зборах - 830280 шт.,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- 830280 шт., "проти" - 0 шт.</w:t>
            </w:r>
          </w:p>
          <w:p w:rsidR="00EC0084" w:rsidRPr="00EC0084" w:rsidRDefault="00EC0084" w:rsidP="00EC0084">
            <w:pPr>
              <w:rPr>
                <w:sz w:val="20"/>
                <w:szCs w:val="20"/>
                <w:lang w:val="en-US" w:eastAsia="uk-UA"/>
              </w:rPr>
            </w:pPr>
          </w:p>
        </w:tc>
      </w:tr>
      <w:tr w:rsidR="00EC0084" w:rsidRPr="00EC0084" w:rsidTr="00D06458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15.12.2022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546.000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3049.000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17.90751000000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EC0084" w:rsidRPr="00EC0084" w:rsidTr="00D06458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rPr>
                <w:b/>
                <w:sz w:val="20"/>
                <w:szCs w:val="20"/>
                <w:lang w:val="en-US" w:eastAsia="uk-UA"/>
              </w:rPr>
            </w:pPr>
            <w:r w:rsidRPr="00EC0084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EC0084" w:rsidRPr="00EC0084" w:rsidTr="00D06458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084" w:rsidRPr="00EC0084" w:rsidRDefault="00EC0084" w:rsidP="00EC0084">
            <w:pPr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15.12.22р. (протокол від 21.12.22р.) прийнято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виготовлення продукції  ринковою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546,0 тис. грн. У зв'язку з неможливістю надання згоди на вчинення правочину в момент його укладення,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- 3049,0 тис. грн.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- 17,90751 %. </w:t>
            </w:r>
          </w:p>
          <w:p w:rsidR="00EC0084" w:rsidRPr="00EC0084" w:rsidRDefault="00EC0084" w:rsidP="00EC0084">
            <w:pPr>
              <w:rPr>
                <w:sz w:val="20"/>
                <w:szCs w:val="20"/>
                <w:lang w:val="en-US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- 838996 шт.,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у загальних зборах - 830280 шт.,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- 830280 шт., "проти" - 0 шт.</w:t>
            </w:r>
          </w:p>
        </w:tc>
      </w:tr>
      <w:tr w:rsidR="00EC0084" w:rsidRPr="00EC0084" w:rsidTr="00D06458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15.12.2022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1072.700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3049.000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35.18203000000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EC0084" w:rsidRPr="00EC0084" w:rsidTr="00D06458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rPr>
                <w:b/>
                <w:sz w:val="20"/>
                <w:szCs w:val="20"/>
                <w:lang w:val="en-US" w:eastAsia="uk-UA"/>
              </w:rPr>
            </w:pPr>
            <w:r w:rsidRPr="00EC0084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EC0084" w:rsidRPr="00EC0084" w:rsidTr="00D06458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084" w:rsidRPr="00EC0084" w:rsidRDefault="00EC0084" w:rsidP="00EC0084">
            <w:pPr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15.12.22р. (протокол від 21.12.22р.) прийнято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виготовлення продукції  ринковою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1072,7 тис. грн. У зв'язку з неможливістю надання згоди на вчинення правочину в момент його укладення,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- 3049,0 тис. грн.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- 35,18203 %. </w:t>
            </w:r>
          </w:p>
          <w:p w:rsidR="00EC0084" w:rsidRPr="00EC0084" w:rsidRDefault="00EC0084" w:rsidP="00EC0084">
            <w:pPr>
              <w:rPr>
                <w:sz w:val="20"/>
                <w:szCs w:val="20"/>
                <w:lang w:val="en-US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- 838996 шт.,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у загальних зборах - 830280 шт.,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- 830280 шт., "проти" - 0 шт.</w:t>
            </w:r>
          </w:p>
        </w:tc>
      </w:tr>
      <w:tr w:rsidR="00EC0084" w:rsidRPr="00EC0084" w:rsidTr="00D06458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15.12.2022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309.000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3049.000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>10.13447000000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84" w:rsidRPr="00EC0084" w:rsidRDefault="00EC0084" w:rsidP="00EC0084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EC0084" w:rsidRPr="00EC0084" w:rsidTr="00D06458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084" w:rsidRPr="00EC0084" w:rsidRDefault="00EC0084" w:rsidP="00EC0084">
            <w:pPr>
              <w:rPr>
                <w:b/>
                <w:sz w:val="20"/>
                <w:szCs w:val="20"/>
                <w:lang w:val="en-US" w:eastAsia="uk-UA"/>
              </w:rPr>
            </w:pPr>
            <w:r w:rsidRPr="00EC0084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EC0084" w:rsidRPr="00EC0084" w:rsidTr="00D06458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084" w:rsidRPr="00EC0084" w:rsidRDefault="00EC0084" w:rsidP="00EC0084">
            <w:pPr>
              <w:rPr>
                <w:sz w:val="20"/>
                <w:szCs w:val="20"/>
                <w:lang w:val="uk-UA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15.12.22р. (протокол від 21.12.22р.) прийнято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виготовлення продукції  ринковою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309,0 тис. грн. У зв'язку з неможливістю надання згоди на вчинення правочину в момент його укладення,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r w:rsidRPr="00EC0084">
              <w:rPr>
                <w:sz w:val="20"/>
                <w:szCs w:val="20"/>
                <w:lang w:val="uk-UA" w:eastAsia="uk-UA"/>
              </w:rPr>
              <w:lastRenderedPageBreak/>
              <w:t xml:space="preserve">до ч. 2 ст. 72 Закону України "Про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- 3049,0 тис. грн.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- 10,13447 %. </w:t>
            </w:r>
          </w:p>
          <w:p w:rsidR="00EC0084" w:rsidRPr="00EC0084" w:rsidRDefault="00EC0084" w:rsidP="00EC0084">
            <w:pPr>
              <w:rPr>
                <w:sz w:val="20"/>
                <w:szCs w:val="20"/>
                <w:lang w:val="en-US" w:eastAsia="uk-UA"/>
              </w:rPr>
            </w:pPr>
            <w:r w:rsidRPr="00EC0084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- 838996 шт.,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у загальних зборах - 830280 шт.,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EC008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C0084">
              <w:rPr>
                <w:sz w:val="20"/>
                <w:szCs w:val="20"/>
                <w:lang w:val="uk-UA" w:eastAsia="uk-UA"/>
              </w:rPr>
              <w:t xml:space="preserve"> - 830280 шт., "проти" - 0 шт.</w:t>
            </w:r>
          </w:p>
        </w:tc>
      </w:tr>
    </w:tbl>
    <w:p w:rsidR="00EC0084" w:rsidRPr="00EC0084" w:rsidRDefault="00EC0084" w:rsidP="00EC0084">
      <w:pPr>
        <w:rPr>
          <w:lang w:val="en-US" w:eastAsia="uk-UA"/>
        </w:rPr>
      </w:pPr>
    </w:p>
    <w:p w:rsidR="00EC0084" w:rsidRPr="00EC0084" w:rsidRDefault="00EC0084" w:rsidP="00EC0084">
      <w:pPr>
        <w:spacing w:before="100" w:beforeAutospacing="1" w:after="100" w:afterAutospacing="1"/>
        <w:ind w:left="720"/>
        <w:outlineLvl w:val="2"/>
        <w:rPr>
          <w:bCs/>
          <w:sz w:val="20"/>
          <w:szCs w:val="20"/>
          <w:lang w:val="en-US" w:eastAsia="uk-UA"/>
        </w:rPr>
      </w:pPr>
      <w:r w:rsidRPr="00EC0084">
        <w:rPr>
          <w:bCs/>
          <w:sz w:val="20"/>
          <w:szCs w:val="20"/>
          <w:lang w:val="uk-UA" w:eastAsia="uk-UA"/>
        </w:rPr>
        <w:t>* Заповнюють публічні акціонерні товариства.</w:t>
      </w:r>
    </w:p>
    <w:p w:rsidR="00EC0084" w:rsidRPr="00EC0084" w:rsidRDefault="00EC0084" w:rsidP="00EC0084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EC0084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C11"/>
    <w:rsid w:val="00020BCB"/>
    <w:rsid w:val="001714DF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837F1F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  <w:rsid w:val="00EC0084"/>
    <w:rsid w:val="00EE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F7D1F-C3C7-4613-95A6-4CA66690E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D5EFB-1941-47BA-918F-2A452AF1E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7067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Валерій</cp:lastModifiedBy>
  <cp:revision>2</cp:revision>
  <cp:lastPrinted>2013-07-11T14:29:00Z</cp:lastPrinted>
  <dcterms:created xsi:type="dcterms:W3CDTF">2022-12-21T10:03:00Z</dcterms:created>
  <dcterms:modified xsi:type="dcterms:W3CDTF">2022-12-21T10:03:00Z</dcterms:modified>
</cp:coreProperties>
</file>